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C0B" w:rsidRDefault="00CE6C0B" w:rsidP="00E06F18"/>
    <w:p w:rsidR="00E06F18" w:rsidRDefault="00E06F18" w:rsidP="00E06F18"/>
    <w:p w:rsidR="00E06F18" w:rsidRDefault="00E06F18" w:rsidP="00E06F18"/>
    <w:p w:rsidR="00E06F18" w:rsidRDefault="00E06F18" w:rsidP="00E06F18"/>
    <w:p w:rsidR="00027FA0" w:rsidRPr="0011659C" w:rsidRDefault="00027FA0" w:rsidP="00027FA0">
      <w:pPr>
        <w:pStyle w:val="NormalWeb"/>
        <w:jc w:val="center"/>
        <w:rPr>
          <w:rStyle w:val="Strong"/>
          <w:rFonts w:asciiTheme="majorHAnsi" w:hAnsiTheme="majorHAnsi" w:cstheme="majorHAnsi"/>
          <w:sz w:val="36"/>
        </w:rPr>
      </w:pPr>
      <w:bookmarkStart w:id="0" w:name="_GoBack"/>
      <w:r w:rsidRPr="0011659C">
        <w:rPr>
          <w:rStyle w:val="Strong"/>
          <w:rFonts w:asciiTheme="majorHAnsi" w:hAnsiTheme="majorHAnsi" w:cstheme="majorHAnsi"/>
          <w:sz w:val="36"/>
        </w:rPr>
        <w:t>Castle Bromwich Infant and Nursery School</w:t>
      </w:r>
    </w:p>
    <w:p w:rsidR="00027FA0" w:rsidRPr="0011659C" w:rsidRDefault="00027FA0" w:rsidP="00027FA0">
      <w:pPr>
        <w:pStyle w:val="NormalWeb"/>
        <w:jc w:val="center"/>
        <w:rPr>
          <w:rStyle w:val="Strong"/>
          <w:rFonts w:asciiTheme="majorHAnsi" w:hAnsiTheme="majorHAnsi" w:cstheme="majorHAnsi"/>
          <w:sz w:val="36"/>
        </w:rPr>
      </w:pPr>
      <w:r>
        <w:rPr>
          <w:rStyle w:val="Strong"/>
          <w:rFonts w:asciiTheme="majorHAnsi" w:hAnsiTheme="majorHAnsi" w:cstheme="majorHAnsi"/>
          <w:sz w:val="36"/>
        </w:rPr>
        <w:t>Before and After School Provision</w:t>
      </w:r>
      <w:bookmarkEnd w:id="0"/>
    </w:p>
    <w:p w:rsidR="00027FA0" w:rsidRDefault="00027FA0" w:rsidP="00027FA0">
      <w:pPr>
        <w:pStyle w:val="NormalWeb"/>
        <w:rPr>
          <w:rStyle w:val="Strong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8F08A53" wp14:editId="0EF74495">
            <wp:simplePos x="0" y="0"/>
            <wp:positionH relativeFrom="margin">
              <wp:posOffset>760095</wp:posOffset>
            </wp:positionH>
            <wp:positionV relativeFrom="paragraph">
              <wp:posOffset>315595</wp:posOffset>
            </wp:positionV>
            <wp:extent cx="2153285" cy="1913890"/>
            <wp:effectExtent l="5398" t="0" r="4762" b="4763"/>
            <wp:wrapTight wrapText="bothSides">
              <wp:wrapPolygon edited="0">
                <wp:start x="54" y="21661"/>
                <wp:lineTo x="21457" y="21661"/>
                <wp:lineTo x="21457" y="161"/>
                <wp:lineTo x="54" y="161"/>
                <wp:lineTo x="54" y="2166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662B96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5328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027FA0" w:rsidP="00027FA0">
      <w:pPr>
        <w:pStyle w:val="NormalWeb"/>
        <w:rPr>
          <w:rStyle w:val="Strong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F0EC4F9" wp14:editId="34A74AD1">
            <wp:simplePos x="0" y="0"/>
            <wp:positionH relativeFrom="margin">
              <wp:posOffset>2537460</wp:posOffset>
            </wp:positionH>
            <wp:positionV relativeFrom="paragraph">
              <wp:posOffset>229235</wp:posOffset>
            </wp:positionV>
            <wp:extent cx="2753360" cy="1991360"/>
            <wp:effectExtent l="0" t="0" r="8890" b="8890"/>
            <wp:wrapTight wrapText="bothSides">
              <wp:wrapPolygon edited="0">
                <wp:start x="0" y="21600"/>
                <wp:lineTo x="21520" y="21600"/>
                <wp:lineTo x="21520" y="110"/>
                <wp:lineTo x="0" y="110"/>
                <wp:lineTo x="0" y="2160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686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336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  <w:r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10EDFCE9" wp14:editId="150C26FA">
            <wp:simplePos x="0" y="0"/>
            <wp:positionH relativeFrom="margin">
              <wp:posOffset>588645</wp:posOffset>
            </wp:positionH>
            <wp:positionV relativeFrom="paragraph">
              <wp:posOffset>318135</wp:posOffset>
            </wp:positionV>
            <wp:extent cx="2540000" cy="1904365"/>
            <wp:effectExtent l="0" t="6033" r="6668" b="6667"/>
            <wp:wrapTight wrapText="bothSides">
              <wp:wrapPolygon edited="0">
                <wp:start x="-51" y="21532"/>
                <wp:lineTo x="21495" y="21532"/>
                <wp:lineTo x="21495" y="140"/>
                <wp:lineTo x="-51" y="140"/>
                <wp:lineTo x="-51" y="21532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164B1A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4000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027FA0" w:rsidP="00027FA0">
      <w:pPr>
        <w:pStyle w:val="NormalWeb"/>
        <w:rPr>
          <w:rStyle w:val="Strong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E3FFE5E" wp14:editId="480E22CE">
            <wp:simplePos x="0" y="0"/>
            <wp:positionH relativeFrom="margin">
              <wp:posOffset>2918460</wp:posOffset>
            </wp:positionH>
            <wp:positionV relativeFrom="paragraph">
              <wp:posOffset>226695</wp:posOffset>
            </wp:positionV>
            <wp:extent cx="1973580" cy="1950720"/>
            <wp:effectExtent l="0" t="0" r="7620" b="0"/>
            <wp:wrapTight wrapText="bothSides">
              <wp:wrapPolygon edited="0">
                <wp:start x="0" y="0"/>
                <wp:lineTo x="0" y="21305"/>
                <wp:lineTo x="21475" y="21305"/>
                <wp:lineTo x="2147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687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jc w:val="center"/>
        <w:rPr>
          <w:rStyle w:val="Strong"/>
          <w:rFonts w:asciiTheme="majorHAnsi" w:hAnsiTheme="majorHAnsi" w:cstheme="majorHAnsi"/>
          <w:sz w:val="28"/>
          <w:szCs w:val="28"/>
        </w:rPr>
      </w:pPr>
    </w:p>
    <w:p w:rsidR="00BC493E" w:rsidRPr="00027FA0" w:rsidRDefault="00027FA0" w:rsidP="00027FA0">
      <w:pPr>
        <w:pStyle w:val="NormalWeb"/>
        <w:jc w:val="center"/>
        <w:rPr>
          <w:rFonts w:asciiTheme="majorHAnsi" w:hAnsiTheme="majorHAnsi" w:cstheme="majorHAnsi"/>
          <w:b/>
          <w:bCs/>
          <w:sz w:val="36"/>
          <w:szCs w:val="28"/>
        </w:rPr>
        <w:sectPr w:rsidR="00BC493E" w:rsidRPr="00027FA0" w:rsidSect="00161B93">
          <w:head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 w:rsidRPr="006B4F8D">
        <w:rPr>
          <w:rStyle w:val="Strong"/>
          <w:rFonts w:asciiTheme="majorHAnsi" w:hAnsiTheme="majorHAnsi" w:cstheme="majorHAnsi"/>
          <w:sz w:val="36"/>
          <w:szCs w:val="28"/>
        </w:rPr>
        <w:t>2025-202</w:t>
      </w:r>
      <w:r>
        <w:rPr>
          <w:rStyle w:val="Strong"/>
          <w:rFonts w:asciiTheme="majorHAnsi" w:hAnsiTheme="majorHAnsi" w:cstheme="majorHAnsi"/>
          <w:sz w:val="36"/>
          <w:szCs w:val="28"/>
        </w:rPr>
        <w:t>6</w:t>
      </w:r>
    </w:p>
    <w:p w:rsidR="00027FA0" w:rsidRPr="004D433C" w:rsidRDefault="00027FA0" w:rsidP="00027FA0">
      <w:pPr>
        <w:pStyle w:val="NormalWeb"/>
        <w:rPr>
          <w:rStyle w:val="Strong"/>
          <w:rFonts w:asciiTheme="majorHAnsi" w:hAnsiTheme="majorHAnsi" w:cstheme="majorHAnsi"/>
        </w:rPr>
      </w:pPr>
      <w:r w:rsidRPr="004D433C">
        <w:rPr>
          <w:rStyle w:val="Strong"/>
          <w:rFonts w:asciiTheme="majorHAnsi" w:hAnsiTheme="majorHAnsi" w:cstheme="majorHAnsi"/>
        </w:rPr>
        <w:t xml:space="preserve">Welcome to Before and After School Provision </w:t>
      </w:r>
    </w:p>
    <w:p w:rsidR="00027FA0" w:rsidRPr="004D433C" w:rsidRDefault="00027FA0" w:rsidP="00027FA0">
      <w:pPr>
        <w:pStyle w:val="NormalWeb"/>
        <w:rPr>
          <w:rFonts w:asciiTheme="majorHAnsi" w:hAnsiTheme="majorHAnsi" w:cstheme="majorHAnsi"/>
          <w:b/>
          <w:bCs/>
        </w:rPr>
      </w:pPr>
      <w:r w:rsidRPr="004D433C">
        <w:rPr>
          <w:rFonts w:asciiTheme="majorHAnsi" w:hAnsiTheme="majorHAnsi" w:cstheme="majorHAnsi"/>
        </w:rPr>
        <w:t>Our before and after school provision offers a safe, supportive, and enjoyable environment where children can relax, play, and learn outside of the normal school day. We provide a wide variety of fun activities to suit all interests, including arts and crafts, games, construction, and free flow access to the outdoor area to encourage fresh air and physical activity.</w:t>
      </w:r>
    </w:p>
    <w:p w:rsidR="00027FA0" w:rsidRPr="004D433C" w:rsidRDefault="00027FA0" w:rsidP="00027FA0">
      <w:pPr>
        <w:pStyle w:val="NormalWeb"/>
        <w:rPr>
          <w:rFonts w:asciiTheme="majorHAnsi" w:hAnsiTheme="majorHAnsi" w:cstheme="majorHAnsi"/>
          <w:b/>
          <w:bCs/>
        </w:rPr>
      </w:pPr>
      <w:r w:rsidRPr="004D433C">
        <w:rPr>
          <w:rFonts w:asciiTheme="majorHAnsi" w:hAnsiTheme="majorHAnsi" w:cstheme="majorHAnsi"/>
        </w:rPr>
        <w:t>Children are offered a healthy breakfast to start their day and, in the afterschool session, a light tea alongside snacks. All food provided meets dietary needs and promotes healthy eating habits.</w:t>
      </w:r>
    </w:p>
    <w:p w:rsidR="00027FA0" w:rsidRPr="004D433C" w:rsidRDefault="00027FA0" w:rsidP="00027FA0">
      <w:pPr>
        <w:pStyle w:val="NormalWeb"/>
        <w:rPr>
          <w:rFonts w:asciiTheme="majorHAnsi" w:hAnsiTheme="majorHAnsi" w:cstheme="majorHAnsi"/>
          <w:b/>
          <w:bCs/>
        </w:rPr>
      </w:pPr>
      <w:r w:rsidRPr="004D433C">
        <w:rPr>
          <w:rFonts w:asciiTheme="majorHAnsi" w:hAnsiTheme="majorHAnsi" w:cstheme="majorHAnsi"/>
        </w:rPr>
        <w:t>Our team of qualified and experienced staff are dedicated to making sure every child feels happy, included, and well cared for. We aim to create a homely, friendly atmosphere where children can enjoy spending time with friends, develop new skills, and have fun before or after the busy school day.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  <w:b/>
        </w:rPr>
      </w:pPr>
      <w:r w:rsidRPr="004D433C">
        <w:rPr>
          <w:rFonts w:asciiTheme="majorHAnsi" w:hAnsiTheme="majorHAnsi" w:cstheme="majorHAnsi"/>
          <w:b/>
        </w:rPr>
        <w:t>Nursery Prices:</w:t>
      </w:r>
    </w:p>
    <w:p w:rsidR="004D433C" w:rsidRDefault="004D433C" w:rsidP="004D433C">
      <w:pPr>
        <w:pStyle w:val="NormalWeb"/>
        <w:rPr>
          <w:rFonts w:asciiTheme="majorHAnsi" w:hAnsiTheme="majorHAnsi" w:cstheme="majorHAnsi"/>
          <w:b/>
        </w:rPr>
      </w:pPr>
      <w:r w:rsidRPr="004D433C">
        <w:rPr>
          <w:rFonts w:asciiTheme="majorHAnsi" w:hAnsiTheme="majorHAnsi" w:cstheme="majorHAnsi"/>
        </w:rPr>
        <w:t>Before School - £7.00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  <w:b/>
        </w:rPr>
      </w:pPr>
      <w:r w:rsidRPr="004D433C">
        <w:rPr>
          <w:rFonts w:asciiTheme="majorHAnsi" w:hAnsiTheme="majorHAnsi" w:cstheme="majorHAnsi"/>
        </w:rPr>
        <w:t>After School until 4.15pm - £8.00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</w:rPr>
      </w:pPr>
      <w:r w:rsidRPr="004D433C">
        <w:rPr>
          <w:rFonts w:asciiTheme="majorHAnsi" w:hAnsiTheme="majorHAnsi" w:cstheme="majorHAnsi"/>
        </w:rPr>
        <w:t>After School until 5.00pm - £11.50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</w:rPr>
      </w:pPr>
      <w:r w:rsidRPr="004D433C">
        <w:rPr>
          <w:rFonts w:asciiTheme="majorHAnsi" w:hAnsiTheme="majorHAnsi" w:cstheme="majorHAnsi"/>
        </w:rPr>
        <w:t>After School until 6.00pm - £14.50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</w:rPr>
      </w:pPr>
      <w:r w:rsidRPr="004D433C">
        <w:rPr>
          <w:rFonts w:asciiTheme="majorHAnsi" w:hAnsiTheme="majorHAnsi" w:cstheme="majorHAnsi"/>
        </w:rPr>
        <w:t>Full Time Place (Every Before School and After School until 6pm) - £100.00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</w:pPr>
      <w:r w:rsidRPr="004D433C"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>Reception, Year 1 and Year 2 Prices: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Before School - £6.00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After School until 4.15pm - £6.50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After School until 5.00pm - £10.00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After School until 6.00pm - £11.00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Full Time Place (Every Before School and After School until 6pm) - £75.00</w:t>
      </w:r>
    </w:p>
    <w:p w:rsidR="00BC493E" w:rsidRDefault="004D433C" w:rsidP="004D433C">
      <w:pPr>
        <w:rPr>
          <w:rFonts w:asciiTheme="majorHAnsi" w:hAnsiTheme="majorHAnsi" w:cstheme="majorHAnsi"/>
          <w:i/>
          <w:sz w:val="18"/>
        </w:rPr>
      </w:pPr>
      <w:r w:rsidRPr="004D433C">
        <w:rPr>
          <w:rFonts w:asciiTheme="majorHAnsi" w:hAnsiTheme="majorHAnsi" w:cstheme="majorHAnsi"/>
          <w:i/>
          <w:sz w:val="18"/>
        </w:rPr>
        <w:t>*10% Sibling Discount applies for Eldest child</w:t>
      </w:r>
    </w:p>
    <w:p w:rsidR="00BD6999" w:rsidRPr="00207A53" w:rsidRDefault="00BD6999" w:rsidP="00BD6999">
      <w:pPr>
        <w:pStyle w:val="NormalWeb"/>
        <w:rPr>
          <w:rFonts w:asciiTheme="majorHAnsi" w:hAnsiTheme="majorHAnsi" w:cstheme="majorHAnsi"/>
          <w:b/>
        </w:rPr>
      </w:pPr>
      <w:r w:rsidRPr="00207A53">
        <w:rPr>
          <w:rFonts w:asciiTheme="majorHAnsi" w:hAnsiTheme="majorHAnsi" w:cstheme="majorHAnsi"/>
          <w:b/>
        </w:rPr>
        <w:t>We also offer Holiday Play Schemes during half-term breaks — more information is available upon request.</w:t>
      </w:r>
    </w:p>
    <w:p w:rsidR="00BD6999" w:rsidRPr="00BC493E" w:rsidRDefault="00BD6999" w:rsidP="004D433C"/>
    <w:sectPr w:rsidR="00BD6999" w:rsidRPr="00BC493E" w:rsidSect="00027FA0">
      <w:headerReference w:type="default" r:id="rId12"/>
      <w:footerReference w:type="default" r:id="rId13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A6E" w:rsidRDefault="003A7A6E" w:rsidP="0080723F">
      <w:r>
        <w:separator/>
      </w:r>
    </w:p>
  </w:endnote>
  <w:endnote w:type="continuationSeparator" w:id="0">
    <w:p w:rsidR="003A7A6E" w:rsidRDefault="003A7A6E" w:rsidP="0080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93E" w:rsidRDefault="00BC493E">
    <w:pPr>
      <w:pStyle w:val="Footer"/>
    </w:pPr>
    <w:r>
      <w:rPr>
        <w:noProof/>
      </w:rPr>
      <w:drawing>
        <wp:anchor distT="0" distB="0" distL="114300" distR="114300" simplePos="0" relativeHeight="251694080" behindDoc="0" locked="0" layoutInCell="1" allowOverlap="1" wp14:anchorId="339AA2E0" wp14:editId="4E673015">
          <wp:simplePos x="0" y="0"/>
          <wp:positionH relativeFrom="column">
            <wp:posOffset>6020435</wp:posOffset>
          </wp:positionH>
          <wp:positionV relativeFrom="paragraph">
            <wp:posOffset>-1169035</wp:posOffset>
          </wp:positionV>
          <wp:extent cx="406400" cy="287048"/>
          <wp:effectExtent l="0" t="0" r="0" b="508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con_Website_Nav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6400" cy="287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67AC851F" wp14:editId="607BDAE4">
              <wp:simplePos x="0" y="0"/>
              <wp:positionH relativeFrom="column">
                <wp:posOffset>304800</wp:posOffset>
              </wp:positionH>
              <wp:positionV relativeFrom="paragraph">
                <wp:posOffset>-1405164</wp:posOffset>
              </wp:positionV>
              <wp:extent cx="6370320" cy="0"/>
              <wp:effectExtent l="0" t="12700" r="30480" b="254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032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ECBDB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53052E" id="Straight Connector 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-110.65pt" to="525.6pt,-1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" strokecolor="#ecbdb2" strokeweight="3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0A89347F" wp14:editId="4CAFB38B">
              <wp:simplePos x="0" y="0"/>
              <wp:positionH relativeFrom="column">
                <wp:posOffset>2489200</wp:posOffset>
              </wp:positionH>
              <wp:positionV relativeFrom="paragraph">
                <wp:posOffset>-1174750</wp:posOffset>
              </wp:positionV>
              <wp:extent cx="3525520" cy="30162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552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6E535C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www.cbins.solihull.sch.uk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8934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6pt;margin-top:-92.5pt;width:277.6pt;height:23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" filled="f" stroked="f" strokeweight=".5pt">
              <v:textbox>
                <w:txbxContent>
                  <w:p w:rsidR="00BC493E" w:rsidRPr="002C1294" w:rsidRDefault="00BC493E" w:rsidP="006E535C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www.cbins.solihull.sch.uk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5104" behindDoc="0" locked="0" layoutInCell="1" allowOverlap="1" wp14:anchorId="0B87B94F" wp14:editId="70DCCF0F">
          <wp:simplePos x="0" y="0"/>
          <wp:positionH relativeFrom="column">
            <wp:posOffset>5779770</wp:posOffset>
          </wp:positionH>
          <wp:positionV relativeFrom="paragraph">
            <wp:posOffset>-892175</wp:posOffset>
          </wp:positionV>
          <wp:extent cx="895350" cy="126746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CBI Letterheads - Icon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1267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6200579A" wp14:editId="422D912D">
              <wp:simplePos x="0" y="0"/>
              <wp:positionH relativeFrom="column">
                <wp:posOffset>2487930</wp:posOffset>
              </wp:positionH>
              <wp:positionV relativeFrom="paragraph">
                <wp:posOffset>-853440</wp:posOffset>
              </wp:positionV>
              <wp:extent cx="3525520" cy="30162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552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Headteacher: Mr J. Stokes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00579A" id="Text Box 3" o:spid="_x0000_s1027" type="#_x0000_t202" style="position:absolute;margin-left:195.9pt;margin-top:-67.2pt;width:277.6pt;height:23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Headteacher: Mr J. Stokes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69274A34" wp14:editId="2356AB72">
              <wp:simplePos x="0" y="0"/>
              <wp:positionH relativeFrom="column">
                <wp:posOffset>1677670</wp:posOffset>
              </wp:positionH>
              <wp:positionV relativeFrom="paragraph">
                <wp:posOffset>64135</wp:posOffset>
              </wp:positionV>
              <wp:extent cx="4335780" cy="301625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578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office@cbins.solihull.sch.uk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9274A34" id="Text Box 4" o:spid="_x0000_s1028" type="#_x0000_t202" style="position:absolute;margin-left:132.1pt;margin-top:5.05pt;width:341.4pt;height:23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office@cbins.solihull.sch.uk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EFC063C" wp14:editId="35881320">
              <wp:simplePos x="0" y="0"/>
              <wp:positionH relativeFrom="column">
                <wp:posOffset>1678940</wp:posOffset>
              </wp:positionH>
              <wp:positionV relativeFrom="paragraph">
                <wp:posOffset>-555625</wp:posOffset>
              </wp:positionV>
              <wp:extent cx="4335780" cy="30162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578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Green Lane, Castle Bromwich, Birmingham, B36 0BX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EFC063C" id="Text Box 5" o:spid="_x0000_s1029" type="#_x0000_t202" style="position:absolute;margin-left:132.2pt;margin-top:-43.75pt;width:341.4pt;height:23.7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Green Lane, Castle Bromwich, Birmingham, B36 0BX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4052789C" wp14:editId="36E9C52D">
              <wp:simplePos x="0" y="0"/>
              <wp:positionH relativeFrom="column">
                <wp:posOffset>1676400</wp:posOffset>
              </wp:positionH>
              <wp:positionV relativeFrom="paragraph">
                <wp:posOffset>-236220</wp:posOffset>
              </wp:positionV>
              <wp:extent cx="4335780" cy="30162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578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0121-747-3369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052789C" id="Text Box 6" o:spid="_x0000_s1030" type="#_x0000_t202" style="position:absolute;margin-left:132pt;margin-top:-18.6pt;width:341.4pt;height:23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0121-747-3369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A6E" w:rsidRDefault="003A7A6E" w:rsidP="0080723F">
      <w:r>
        <w:separator/>
      </w:r>
    </w:p>
  </w:footnote>
  <w:footnote w:type="continuationSeparator" w:id="0">
    <w:p w:rsidR="003A7A6E" w:rsidRDefault="003A7A6E" w:rsidP="00807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D7A" w:rsidRDefault="00401D7A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D1FF7D6" wp14:editId="333D13D8">
          <wp:simplePos x="0" y="0"/>
          <wp:positionH relativeFrom="column">
            <wp:posOffset>-746229</wp:posOffset>
          </wp:positionH>
          <wp:positionV relativeFrom="paragraph">
            <wp:posOffset>-270561</wp:posOffset>
          </wp:positionV>
          <wp:extent cx="3632180" cy="1362269"/>
          <wp:effectExtent l="0" t="0" r="0" b="0"/>
          <wp:wrapNone/>
          <wp:docPr id="74" name="Picture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CBI_Castle&amp;Tree_Landscape_OnWhi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2180" cy="1362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C798047" wp14:editId="335AA1B0">
          <wp:simplePos x="0" y="0"/>
          <wp:positionH relativeFrom="column">
            <wp:posOffset>4310186</wp:posOffset>
          </wp:positionH>
          <wp:positionV relativeFrom="paragraph">
            <wp:posOffset>-167640</wp:posOffset>
          </wp:positionV>
          <wp:extent cx="1128589" cy="1128589"/>
          <wp:effectExtent l="0" t="0" r="0" b="1905"/>
          <wp:wrapNone/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ProsperTogether_Circle_BlackText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589" cy="11285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0" behindDoc="0" locked="0" layoutInCell="1" allowOverlap="1" wp14:anchorId="0E4271DB" wp14:editId="69FCEC5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74708" cy="10718800"/>
          <wp:effectExtent l="0" t="0" r="0" b="0"/>
          <wp:wrapNone/>
          <wp:docPr id="72" name="Picture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CBI Letterhead - Top Right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708" cy="1071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01D7A" w:rsidRDefault="00401D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93E" w:rsidRDefault="00BC493E">
    <w:pPr>
      <w:pStyle w:val="Header"/>
    </w:pPr>
    <w:r>
      <w:rPr>
        <w:noProof/>
      </w:rPr>
      <w:drawing>
        <wp:anchor distT="0" distB="0" distL="114300" distR="114300" simplePos="0" relativeHeight="251693056" behindDoc="0" locked="0" layoutInCell="1" allowOverlap="1" wp14:anchorId="11853859" wp14:editId="3ECF591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4581" cy="1071034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CBI Letterhead - Bottom Lef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81" cy="1071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C493E" w:rsidRDefault="00BC49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2532F"/>
    <w:multiLevelType w:val="hybridMultilevel"/>
    <w:tmpl w:val="1E5E7B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C21FB"/>
    <w:multiLevelType w:val="hybridMultilevel"/>
    <w:tmpl w:val="823E2A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C5BF5"/>
    <w:multiLevelType w:val="hybridMultilevel"/>
    <w:tmpl w:val="E9ECBF0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127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6E"/>
    <w:rsid w:val="00027FA0"/>
    <w:rsid w:val="000A1C77"/>
    <w:rsid w:val="000A7A3E"/>
    <w:rsid w:val="000B0068"/>
    <w:rsid w:val="00104913"/>
    <w:rsid w:val="00161B93"/>
    <w:rsid w:val="001A5968"/>
    <w:rsid w:val="002006C0"/>
    <w:rsid w:val="00210ABA"/>
    <w:rsid w:val="002367DA"/>
    <w:rsid w:val="002B0A5E"/>
    <w:rsid w:val="002C1294"/>
    <w:rsid w:val="002C15F9"/>
    <w:rsid w:val="003206FB"/>
    <w:rsid w:val="00326ED4"/>
    <w:rsid w:val="00333631"/>
    <w:rsid w:val="00353448"/>
    <w:rsid w:val="003A7A6E"/>
    <w:rsid w:val="003C54CF"/>
    <w:rsid w:val="00401D7A"/>
    <w:rsid w:val="004D433C"/>
    <w:rsid w:val="006E535C"/>
    <w:rsid w:val="00722B34"/>
    <w:rsid w:val="0073251D"/>
    <w:rsid w:val="007A0F04"/>
    <w:rsid w:val="0080723F"/>
    <w:rsid w:val="00893D01"/>
    <w:rsid w:val="008A3074"/>
    <w:rsid w:val="009C1D0D"/>
    <w:rsid w:val="009E5436"/>
    <w:rsid w:val="00A7252C"/>
    <w:rsid w:val="00AC7A3F"/>
    <w:rsid w:val="00B31344"/>
    <w:rsid w:val="00BC493E"/>
    <w:rsid w:val="00BD6999"/>
    <w:rsid w:val="00C15A32"/>
    <w:rsid w:val="00CB1557"/>
    <w:rsid w:val="00CD2F39"/>
    <w:rsid w:val="00CE6C0B"/>
    <w:rsid w:val="00D032CB"/>
    <w:rsid w:val="00D33B33"/>
    <w:rsid w:val="00D447AA"/>
    <w:rsid w:val="00D61BFA"/>
    <w:rsid w:val="00D9051A"/>
    <w:rsid w:val="00D970A2"/>
    <w:rsid w:val="00E06F18"/>
    <w:rsid w:val="00ED5574"/>
    <w:rsid w:val="00FA6B3B"/>
    <w:rsid w:val="00FD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828C66"/>
  <w14:defaultImageDpi w14:val="32767"/>
  <w15:chartTrackingRefBased/>
  <w15:docId w15:val="{8E7456AB-9BA6-4F77-AA0E-88FFD3377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A7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72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723F"/>
  </w:style>
  <w:style w:type="paragraph" w:styleId="Footer">
    <w:name w:val="footer"/>
    <w:basedOn w:val="Normal"/>
    <w:link w:val="FooterChar"/>
    <w:uiPriority w:val="99"/>
    <w:unhideWhenUsed/>
    <w:rsid w:val="008072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723F"/>
  </w:style>
  <w:style w:type="character" w:styleId="Hyperlink">
    <w:name w:val="Hyperlink"/>
    <w:basedOn w:val="DefaultParagraphFont"/>
    <w:uiPriority w:val="99"/>
    <w:unhideWhenUsed/>
    <w:rsid w:val="008072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072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723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27FA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027F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11aread\Downloads\CBI_Letterhead_2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CBI_Letterhead_2Page</Template>
  <TotalTime>7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Walton</dc:creator>
  <cp:keywords/>
  <dc:description/>
  <cp:lastModifiedBy>Amy Read</cp:lastModifiedBy>
  <cp:revision>3</cp:revision>
  <cp:lastPrinted>2025-10-10T12:52:00Z</cp:lastPrinted>
  <dcterms:created xsi:type="dcterms:W3CDTF">2025-10-10T12:53:00Z</dcterms:created>
  <dcterms:modified xsi:type="dcterms:W3CDTF">2025-10-10T13:16:00Z</dcterms:modified>
</cp:coreProperties>
</file>